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FAD" w:rsidRDefault="007C7FAD" w:rsidP="007C7F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AREA </w:t>
      </w:r>
      <w:proofErr w:type="spellStart"/>
      <w:r>
        <w:rPr>
          <w:b/>
          <w:sz w:val="28"/>
          <w:szCs w:val="28"/>
        </w:rPr>
        <w:t>……………………………………………</w:t>
      </w:r>
      <w:proofErr w:type="spellEnd"/>
      <w:r>
        <w:rPr>
          <w:b/>
          <w:sz w:val="28"/>
          <w:szCs w:val="28"/>
        </w:rPr>
        <w:t>.</w:t>
      </w:r>
    </w:p>
    <w:p w:rsidR="007C7FAD" w:rsidRDefault="007C7FAD" w:rsidP="007C7F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Relazione responsabili di progetto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/>
      </w:tblPr>
      <w:tblGrid>
        <w:gridCol w:w="4889"/>
        <w:gridCol w:w="4889"/>
      </w:tblGrid>
      <w:tr w:rsidR="007C7FAD" w:rsidTr="004E636F">
        <w:trPr>
          <w:trHeight w:val="1753"/>
        </w:trPr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FAD" w:rsidRDefault="007C7FAD" w:rsidP="004E63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Denominazione del progetto e nome del responsabile</w:t>
            </w:r>
          </w:p>
        </w:tc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FAD" w:rsidRDefault="007C7FAD" w:rsidP="004E636F">
            <w:pPr>
              <w:jc w:val="center"/>
              <w:rPr>
                <w:sz w:val="28"/>
                <w:szCs w:val="28"/>
              </w:rPr>
            </w:pPr>
          </w:p>
        </w:tc>
      </w:tr>
      <w:tr w:rsidR="007C7FAD" w:rsidTr="004E636F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FAD" w:rsidRDefault="007C7FAD" w:rsidP="004E63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Sottoarea di riferimento (se prevista)</w:t>
            </w:r>
          </w:p>
          <w:p w:rsidR="007C7FAD" w:rsidRDefault="007C7FAD" w:rsidP="004E636F">
            <w:pPr>
              <w:rPr>
                <w:sz w:val="28"/>
                <w:szCs w:val="28"/>
              </w:rPr>
            </w:pPr>
          </w:p>
        </w:tc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FAD" w:rsidRDefault="007C7FAD" w:rsidP="004E636F">
            <w:pPr>
              <w:rPr>
                <w:sz w:val="28"/>
                <w:szCs w:val="28"/>
              </w:rPr>
            </w:pPr>
          </w:p>
          <w:p w:rsidR="007C7FAD" w:rsidRDefault="007C7FAD" w:rsidP="004E636F">
            <w:pPr>
              <w:rPr>
                <w:sz w:val="28"/>
                <w:szCs w:val="28"/>
              </w:rPr>
            </w:pPr>
          </w:p>
        </w:tc>
      </w:tr>
      <w:tr w:rsidR="007C7FAD" w:rsidTr="004E636F">
        <w:trPr>
          <w:trHeight w:val="1482"/>
        </w:trPr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FAD" w:rsidRDefault="007C7FAD" w:rsidP="004E63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Classi coinvolte</w:t>
            </w:r>
          </w:p>
        </w:tc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FAD" w:rsidRDefault="007C7FAD" w:rsidP="004E636F">
            <w:pPr>
              <w:rPr>
                <w:sz w:val="28"/>
                <w:szCs w:val="28"/>
              </w:rPr>
            </w:pPr>
          </w:p>
          <w:p w:rsidR="007C7FAD" w:rsidRDefault="007C7FAD" w:rsidP="004E636F">
            <w:pPr>
              <w:pStyle w:val="Titolo3"/>
            </w:pPr>
          </w:p>
        </w:tc>
      </w:tr>
      <w:tr w:rsidR="007C7FAD" w:rsidTr="004E636F">
        <w:trPr>
          <w:trHeight w:val="1546"/>
        </w:trPr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FAD" w:rsidRDefault="007C7FAD" w:rsidP="004E63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Argomenti/attività svolte</w:t>
            </w:r>
          </w:p>
          <w:p w:rsidR="007C7FAD" w:rsidRDefault="007C7FAD" w:rsidP="004E636F">
            <w:pPr>
              <w:rPr>
                <w:sz w:val="28"/>
                <w:szCs w:val="28"/>
              </w:rPr>
            </w:pPr>
          </w:p>
          <w:p w:rsidR="007C7FAD" w:rsidRDefault="007C7FAD" w:rsidP="004E636F">
            <w:pPr>
              <w:rPr>
                <w:sz w:val="28"/>
                <w:szCs w:val="28"/>
              </w:rPr>
            </w:pPr>
          </w:p>
          <w:p w:rsidR="007C7FAD" w:rsidRDefault="007C7FAD" w:rsidP="004E636F">
            <w:pPr>
              <w:rPr>
                <w:sz w:val="28"/>
                <w:szCs w:val="28"/>
              </w:rPr>
            </w:pPr>
          </w:p>
          <w:p w:rsidR="007C7FAD" w:rsidRDefault="007C7FAD" w:rsidP="004E636F">
            <w:pPr>
              <w:rPr>
                <w:sz w:val="28"/>
                <w:szCs w:val="28"/>
              </w:rPr>
            </w:pPr>
          </w:p>
          <w:p w:rsidR="007C7FAD" w:rsidRDefault="007C7FAD" w:rsidP="004E636F">
            <w:pPr>
              <w:rPr>
                <w:sz w:val="28"/>
                <w:szCs w:val="28"/>
              </w:rPr>
            </w:pPr>
          </w:p>
          <w:p w:rsidR="007C7FAD" w:rsidRDefault="007C7FAD" w:rsidP="004E636F">
            <w:pPr>
              <w:rPr>
                <w:sz w:val="28"/>
                <w:szCs w:val="28"/>
              </w:rPr>
            </w:pPr>
          </w:p>
        </w:tc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FAD" w:rsidRDefault="007C7FAD" w:rsidP="004E636F">
            <w:pPr>
              <w:jc w:val="both"/>
              <w:rPr>
                <w:sz w:val="28"/>
                <w:szCs w:val="28"/>
              </w:rPr>
            </w:pPr>
          </w:p>
        </w:tc>
      </w:tr>
      <w:tr w:rsidR="007C7FAD" w:rsidTr="004E636F">
        <w:trPr>
          <w:trHeight w:val="2262"/>
        </w:trPr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FAD" w:rsidRDefault="007C7FAD" w:rsidP="004E63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Metodologie</w:t>
            </w:r>
          </w:p>
        </w:tc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FAD" w:rsidRDefault="007C7FAD" w:rsidP="004E636F">
            <w:pPr>
              <w:jc w:val="both"/>
              <w:rPr>
                <w:sz w:val="28"/>
                <w:szCs w:val="28"/>
              </w:rPr>
            </w:pPr>
          </w:p>
        </w:tc>
      </w:tr>
      <w:tr w:rsidR="007C7FAD" w:rsidTr="004E636F">
        <w:trPr>
          <w:trHeight w:val="1685"/>
        </w:trPr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FAD" w:rsidRDefault="007C7FAD" w:rsidP="004E63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Risultati raggiunti</w:t>
            </w:r>
          </w:p>
          <w:p w:rsidR="007C7FAD" w:rsidRDefault="007C7FAD" w:rsidP="004E636F">
            <w:pPr>
              <w:rPr>
                <w:sz w:val="28"/>
                <w:szCs w:val="28"/>
              </w:rPr>
            </w:pPr>
          </w:p>
          <w:p w:rsidR="007C7FAD" w:rsidRDefault="007C7FAD" w:rsidP="004E636F">
            <w:pPr>
              <w:rPr>
                <w:sz w:val="28"/>
                <w:szCs w:val="28"/>
              </w:rPr>
            </w:pPr>
          </w:p>
          <w:p w:rsidR="007C7FAD" w:rsidRDefault="007C7FAD" w:rsidP="004E636F">
            <w:pPr>
              <w:rPr>
                <w:sz w:val="28"/>
                <w:szCs w:val="28"/>
              </w:rPr>
            </w:pPr>
          </w:p>
          <w:p w:rsidR="007C7FAD" w:rsidRDefault="007C7FAD" w:rsidP="004E636F">
            <w:pPr>
              <w:rPr>
                <w:sz w:val="28"/>
                <w:szCs w:val="28"/>
              </w:rPr>
            </w:pPr>
          </w:p>
          <w:p w:rsidR="007C7FAD" w:rsidRDefault="007C7FAD" w:rsidP="004E636F">
            <w:pPr>
              <w:rPr>
                <w:sz w:val="28"/>
                <w:szCs w:val="28"/>
              </w:rPr>
            </w:pPr>
          </w:p>
          <w:p w:rsidR="007C7FAD" w:rsidRDefault="007C7FAD" w:rsidP="004E636F">
            <w:pPr>
              <w:rPr>
                <w:sz w:val="28"/>
                <w:szCs w:val="28"/>
              </w:rPr>
            </w:pPr>
          </w:p>
        </w:tc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FAD" w:rsidRDefault="007C7FAD" w:rsidP="004E63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</w:tr>
    </w:tbl>
    <w:p w:rsidR="007C7FAD" w:rsidRDefault="007C7FAD" w:rsidP="007C7FAD">
      <w:pPr>
        <w:rPr>
          <w:sz w:val="28"/>
          <w:szCs w:val="28"/>
        </w:rPr>
      </w:pPr>
    </w:p>
    <w:p w:rsidR="007C7FAD" w:rsidRDefault="007C7FAD" w:rsidP="007C7FAD">
      <w:pPr>
        <w:rPr>
          <w:sz w:val="28"/>
          <w:szCs w:val="28"/>
        </w:rPr>
      </w:pPr>
      <w:r>
        <w:rPr>
          <w:sz w:val="28"/>
          <w:szCs w:val="28"/>
        </w:rPr>
        <w:t xml:space="preserve">Milano, </w:t>
      </w:r>
    </w:p>
    <w:p w:rsidR="007C7FAD" w:rsidRDefault="007C7FAD" w:rsidP="007C7FA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Firma     </w:t>
      </w:r>
    </w:p>
    <w:p w:rsidR="007C7FAD" w:rsidRDefault="007C7FAD" w:rsidP="007C7FAD">
      <w:pPr>
        <w:ind w:left="540" w:right="638"/>
        <w:jc w:val="both"/>
        <w:rPr>
          <w:rFonts w:cs="Arial"/>
          <w:color w:val="000000"/>
          <w:sz w:val="20"/>
          <w:szCs w:val="13"/>
        </w:rPr>
      </w:pPr>
    </w:p>
    <w:p w:rsidR="007C7FAD" w:rsidRDefault="007C7FAD" w:rsidP="007C7FAD">
      <w:pPr>
        <w:jc w:val="right"/>
        <w:rPr>
          <w:sz w:val="28"/>
          <w:szCs w:val="28"/>
        </w:rPr>
      </w:pPr>
    </w:p>
    <w:p w:rsidR="007C7FAD" w:rsidRDefault="007C7FAD" w:rsidP="007C7FAD">
      <w:pPr>
        <w:ind w:left="540" w:right="638"/>
        <w:jc w:val="center"/>
        <w:rPr>
          <w:sz w:val="28"/>
          <w:szCs w:val="28"/>
        </w:rPr>
      </w:pPr>
    </w:p>
    <w:p w:rsidR="0093061B" w:rsidRDefault="0093061B"/>
    <w:sectPr w:rsidR="0093061B" w:rsidSect="0093061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283"/>
  <w:characterSpacingControl w:val="doNotCompress"/>
  <w:compat/>
  <w:rsids>
    <w:rsidRoot w:val="007C7FAD"/>
    <w:rsid w:val="007C7FAD"/>
    <w:rsid w:val="00930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C7FAD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unhideWhenUsed/>
    <w:qFormat/>
    <w:rsid w:val="007C7FAD"/>
    <w:pPr>
      <w:keepNext/>
      <w:jc w:val="center"/>
      <w:outlineLvl w:val="2"/>
    </w:pPr>
    <w:rPr>
      <w:rFonts w:ascii="Times New Roman" w:eastAsia="Arial Unicode MS" w:hAnsi="Times New Roman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7C7FAD"/>
    <w:rPr>
      <w:rFonts w:ascii="Times New Roman" w:eastAsia="Arial Unicode MS" w:hAnsi="Times New Roman" w:cs="Times New Roman"/>
      <w:sz w:val="28"/>
      <w:szCs w:val="28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modello rendicontazione FIS 2012</Template>
  <TotalTime>0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</dc:creator>
  <cp:keywords/>
  <dc:description/>
  <cp:lastModifiedBy>MARTY</cp:lastModifiedBy>
  <cp:revision>1</cp:revision>
  <dcterms:created xsi:type="dcterms:W3CDTF">2012-05-24T06:24:00Z</dcterms:created>
  <dcterms:modified xsi:type="dcterms:W3CDTF">2012-05-24T06:24:00Z</dcterms:modified>
</cp:coreProperties>
</file>